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16" w:rsidRPr="00FC1A30" w:rsidRDefault="001E2F16" w:rsidP="009D3D1D">
      <w:pPr>
        <w:jc w:val="center"/>
        <w:rPr>
          <w:b/>
          <w:sz w:val="24"/>
          <w:szCs w:val="24"/>
        </w:rPr>
      </w:pPr>
      <w:r w:rsidRPr="00FC1A30">
        <w:rPr>
          <w:b/>
          <w:sz w:val="24"/>
          <w:szCs w:val="24"/>
        </w:rPr>
        <w:t>MODULO RICHIESTA PARTECIPAZIONE CORSO DI INGLESE TRINITY COLLEGE</w:t>
      </w:r>
    </w:p>
    <w:p w:rsidR="001E2F16" w:rsidRDefault="001E2F16" w:rsidP="00582F0C">
      <w:pPr>
        <w:jc w:val="right"/>
      </w:pPr>
    </w:p>
    <w:p w:rsidR="001E2F16" w:rsidRDefault="001E2F16" w:rsidP="00582F0C">
      <w:pPr>
        <w:jc w:val="right"/>
      </w:pPr>
      <w:r>
        <w:t>Al Dirigente Scolastico</w:t>
      </w:r>
    </w:p>
    <w:p w:rsidR="001E2F16" w:rsidRDefault="001E2F16" w:rsidP="00582F0C">
      <w:pPr>
        <w:jc w:val="right"/>
      </w:pPr>
      <w:r>
        <w:t>del 1° Circolo Didattico “G. Sequino”</w:t>
      </w:r>
    </w:p>
    <w:p w:rsidR="001E2F16" w:rsidRDefault="001E2F16" w:rsidP="00582F0C">
      <w:pPr>
        <w:jc w:val="right"/>
      </w:pPr>
      <w:r>
        <w:t>Via Roma, 80 – 80018 Mugnano di Napoli</w:t>
      </w:r>
    </w:p>
    <w:p w:rsidR="001E2F16" w:rsidRDefault="001E2F16" w:rsidP="00582F0C">
      <w:pPr>
        <w:jc w:val="right"/>
      </w:pPr>
    </w:p>
    <w:p w:rsidR="001E2F16" w:rsidRDefault="001E2F16" w:rsidP="00582F0C">
      <w:pPr>
        <w:jc w:val="right"/>
      </w:pPr>
    </w:p>
    <w:p w:rsidR="001E2F16" w:rsidRDefault="001E2F16" w:rsidP="00582F0C">
      <w:pPr>
        <w:jc w:val="both"/>
      </w:pPr>
      <w:r>
        <w:t>Il/La sottoscritt __  __________________________________________ nato/a a ______________________</w:t>
      </w:r>
    </w:p>
    <w:p w:rsidR="001E2F16" w:rsidRDefault="001E2F16" w:rsidP="00582F0C">
      <w:pPr>
        <w:jc w:val="both"/>
      </w:pPr>
      <w:r>
        <w:t>Il _____________ e residente a ____________________ in via ____________________________________</w:t>
      </w:r>
    </w:p>
    <w:p w:rsidR="001E2F16" w:rsidRDefault="001E2F16" w:rsidP="00582F0C">
      <w:pPr>
        <w:jc w:val="both"/>
      </w:pPr>
      <w:r>
        <w:t>Tel. _____________________ Cell. ______________________ e-mail: ______________________________</w:t>
      </w:r>
    </w:p>
    <w:p w:rsidR="001E2F16" w:rsidRDefault="001E2F16" w:rsidP="00582F0C">
      <w:pPr>
        <w:jc w:val="center"/>
      </w:pPr>
    </w:p>
    <w:p w:rsidR="001E2F16" w:rsidRDefault="001E2F16" w:rsidP="00582F0C">
      <w:pPr>
        <w:jc w:val="center"/>
      </w:pPr>
      <w:r>
        <w:t>DICHIARA</w:t>
      </w:r>
    </w:p>
    <w:p w:rsidR="001E2F16" w:rsidRDefault="001E2F16" w:rsidP="00582F0C">
      <w:pPr>
        <w:jc w:val="center"/>
      </w:pPr>
    </w:p>
    <w:p w:rsidR="001E2F16" w:rsidRDefault="001E2F16" w:rsidP="00582F0C">
      <w:pPr>
        <w:numPr>
          <w:ilvl w:val="0"/>
          <w:numId w:val="1"/>
        </w:numPr>
        <w:jc w:val="both"/>
      </w:pPr>
      <w:r>
        <w:t>di essere disponibile a frequentare il corso di inglese Trinity College comprensivo di esame finale.</w:t>
      </w:r>
    </w:p>
    <w:p w:rsidR="001E2F16" w:rsidRDefault="001E2F16" w:rsidP="00582F0C">
      <w:pPr>
        <w:numPr>
          <w:ilvl w:val="0"/>
          <w:numId w:val="1"/>
        </w:numPr>
        <w:jc w:val="both"/>
      </w:pPr>
      <w:r>
        <w:t>di essere disponibile unicamente a sostenere l’esame finale.</w:t>
      </w:r>
    </w:p>
    <w:p w:rsidR="001E2F16" w:rsidRDefault="001E2F16" w:rsidP="004778FF">
      <w:pPr>
        <w:jc w:val="both"/>
      </w:pPr>
    </w:p>
    <w:p w:rsidR="001E2F16" w:rsidRDefault="001E2F16" w:rsidP="004778FF">
      <w:pPr>
        <w:jc w:val="both"/>
      </w:pPr>
      <w:r>
        <w:t>A tal fine fa presente quanto segue:</w:t>
      </w:r>
    </w:p>
    <w:p w:rsidR="001E2F16" w:rsidRDefault="001E2F16" w:rsidP="004778FF">
      <w:pPr>
        <w:numPr>
          <w:ilvl w:val="0"/>
          <w:numId w:val="1"/>
        </w:numPr>
        <w:jc w:val="both"/>
      </w:pPr>
      <w:r>
        <w:t>di frequentare la scuola _____________________________________________________________</w:t>
      </w:r>
    </w:p>
    <w:p w:rsidR="001E2F16" w:rsidRDefault="001E2F16" w:rsidP="004778FF">
      <w:pPr>
        <w:numPr>
          <w:ilvl w:val="0"/>
          <w:numId w:val="1"/>
        </w:numPr>
        <w:jc w:val="both"/>
      </w:pPr>
      <w:r>
        <w:t>di possedere il seguente titolo di studio: ________________________________________________</w:t>
      </w:r>
    </w:p>
    <w:p w:rsidR="001E2F16" w:rsidRDefault="001E2F16" w:rsidP="004778FF">
      <w:pPr>
        <w:numPr>
          <w:ilvl w:val="0"/>
          <w:numId w:val="1"/>
        </w:numPr>
        <w:jc w:val="both"/>
      </w:pPr>
      <w:r>
        <w:t>di possedere il seguente livello di competenza di inglese: __________________________________</w:t>
      </w:r>
    </w:p>
    <w:p w:rsidR="001E2F16" w:rsidRDefault="001E2F16" w:rsidP="004778FF">
      <w:pPr>
        <w:jc w:val="both"/>
      </w:pPr>
    </w:p>
    <w:p w:rsidR="001E2F16" w:rsidRDefault="001E2F16" w:rsidP="004778FF">
      <w:pPr>
        <w:jc w:val="both"/>
      </w:pPr>
    </w:p>
    <w:p w:rsidR="001E2F16" w:rsidRDefault="001E2F16" w:rsidP="004778FF">
      <w:pPr>
        <w:jc w:val="both"/>
      </w:pPr>
      <w:r>
        <w:t xml:space="preserve">Mugnano di Napoli, __________________                                                                        Firma </w:t>
      </w:r>
    </w:p>
    <w:p w:rsidR="001E2F16" w:rsidRDefault="001E2F16" w:rsidP="004778FF">
      <w:pPr>
        <w:jc w:val="both"/>
      </w:pPr>
      <w:r>
        <w:t xml:space="preserve">                                                                                                                  ____________________________________</w:t>
      </w:r>
    </w:p>
    <w:p w:rsidR="001E2F16" w:rsidRDefault="001E2F16" w:rsidP="004778FF">
      <w:pPr>
        <w:jc w:val="both"/>
      </w:pPr>
    </w:p>
    <w:sectPr w:rsidR="001E2F16" w:rsidSect="00FC1A30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7020"/>
    <w:multiLevelType w:val="hybridMultilevel"/>
    <w:tmpl w:val="BC767A24"/>
    <w:lvl w:ilvl="0" w:tplc="4FF86C1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C3D5D00"/>
    <w:multiLevelType w:val="hybridMultilevel"/>
    <w:tmpl w:val="F61424F0"/>
    <w:lvl w:ilvl="0" w:tplc="9306D7B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2534"/>
    <w:rsid w:val="000A2BA2"/>
    <w:rsid w:val="000E225B"/>
    <w:rsid w:val="001E2F16"/>
    <w:rsid w:val="004778FF"/>
    <w:rsid w:val="00525C07"/>
    <w:rsid w:val="0056603A"/>
    <w:rsid w:val="00582F0C"/>
    <w:rsid w:val="007A2E3F"/>
    <w:rsid w:val="00814EE2"/>
    <w:rsid w:val="008D65D1"/>
    <w:rsid w:val="009B535F"/>
    <w:rsid w:val="009D3D1D"/>
    <w:rsid w:val="00AC3419"/>
    <w:rsid w:val="00B45D02"/>
    <w:rsid w:val="00BD6426"/>
    <w:rsid w:val="00C4479D"/>
    <w:rsid w:val="00D92534"/>
    <w:rsid w:val="00E25192"/>
    <w:rsid w:val="00FC1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41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180</Words>
  <Characters>1031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PARTECIPAZIONE CORSO DI INGLESE TRINITY COLLEGE</dc:title>
  <dc:subject/>
  <dc:creator>Alunno-01</dc:creator>
  <cp:keywords/>
  <dc:description/>
  <cp:lastModifiedBy>f.marano</cp:lastModifiedBy>
  <cp:revision>2</cp:revision>
  <dcterms:created xsi:type="dcterms:W3CDTF">2012-11-21T15:08:00Z</dcterms:created>
  <dcterms:modified xsi:type="dcterms:W3CDTF">2012-11-21T15:08:00Z</dcterms:modified>
</cp:coreProperties>
</file>